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E7A7" w14:textId="40A8A0E1" w:rsidR="00E96022" w:rsidRPr="00BD51C9" w:rsidRDefault="00E96022" w:rsidP="00F55F3B">
      <w:pPr>
        <w:pStyle w:val="Author"/>
      </w:pPr>
      <w:r w:rsidRPr="00BD51C9">
        <w:tab/>
      </w:r>
      <w:bookmarkStart w:id="0" w:name="_Hlk117259638"/>
      <w:bookmarkEnd w:id="0"/>
      <w:r w:rsidR="001900B0">
        <w:tab/>
      </w:r>
    </w:p>
    <w:p w14:paraId="2628D455" w14:textId="7D8C4F32" w:rsidR="00173CDF" w:rsidRDefault="00C40C19" w:rsidP="00173CDF">
      <w:pPr>
        <w:spacing w:after="0" w:line="240" w:lineRule="auto"/>
        <w:jc w:val="center"/>
        <w:rPr>
          <w:rFonts w:ascii="Times New Roman" w:eastAsia="Calibri" w:hAnsi="Times New Roman"/>
          <w:b/>
          <w:caps/>
          <w:sz w:val="28"/>
        </w:rPr>
      </w:pPr>
      <w:r w:rsidRPr="00C40C19">
        <w:rPr>
          <w:rFonts w:ascii="Times New Roman" w:eastAsia="Calibri" w:hAnsi="Times New Roman"/>
          <w:b/>
          <w:caps/>
          <w:sz w:val="28"/>
        </w:rPr>
        <w:t>Abstract submission guide-line</w:t>
      </w:r>
    </w:p>
    <w:p w14:paraId="371F31AE" w14:textId="77777777" w:rsidR="00C40C19" w:rsidRDefault="00C40C19" w:rsidP="00173CDF">
      <w:pPr>
        <w:spacing w:after="0" w:line="240" w:lineRule="auto"/>
        <w:jc w:val="center"/>
        <w:rPr>
          <w:rFonts w:ascii="Times New Roman" w:eastAsia="Calibri" w:hAnsi="Times New Roman"/>
          <w:b/>
        </w:rPr>
      </w:pPr>
    </w:p>
    <w:p w14:paraId="506F07A3" w14:textId="77777777" w:rsidR="00173CDF" w:rsidRPr="00EF73A2" w:rsidRDefault="00173CDF" w:rsidP="00173CDF">
      <w:pPr>
        <w:spacing w:after="0" w:line="240" w:lineRule="auto"/>
        <w:jc w:val="center"/>
        <w:rPr>
          <w:rFonts w:ascii="Times New Roman" w:eastAsia="Calibri" w:hAnsi="Times New Roman"/>
          <w:b/>
          <w:sz w:val="24"/>
          <w:szCs w:val="22"/>
          <w:vertAlign w:val="superscript"/>
        </w:rPr>
      </w:pPr>
      <w:r w:rsidRPr="00EF73A2">
        <w:rPr>
          <w:rFonts w:ascii="Times New Roman" w:eastAsia="Calibri" w:hAnsi="Times New Roman"/>
          <w:b/>
          <w:sz w:val="24"/>
          <w:szCs w:val="22"/>
        </w:rPr>
        <w:t>Initials Surname</w:t>
      </w:r>
      <w:r w:rsidRPr="00EF73A2">
        <w:rPr>
          <w:rFonts w:ascii="Times New Roman" w:eastAsia="Calibri" w:hAnsi="Times New Roman"/>
          <w:b/>
          <w:sz w:val="24"/>
          <w:szCs w:val="22"/>
          <w:vertAlign w:val="superscript"/>
        </w:rPr>
        <w:t>1*</w:t>
      </w:r>
      <w:r w:rsidRPr="00EF73A2">
        <w:rPr>
          <w:rFonts w:ascii="Times New Roman" w:eastAsia="Calibri" w:hAnsi="Times New Roman"/>
          <w:b/>
          <w:sz w:val="24"/>
          <w:szCs w:val="22"/>
        </w:rPr>
        <w:t>, Initials Surname</w:t>
      </w:r>
      <w:r w:rsidRPr="00EF73A2">
        <w:rPr>
          <w:rFonts w:ascii="Times New Roman" w:eastAsia="Calibri" w:hAnsi="Times New Roman"/>
          <w:b/>
          <w:sz w:val="24"/>
          <w:szCs w:val="22"/>
          <w:vertAlign w:val="superscript"/>
        </w:rPr>
        <w:t xml:space="preserve"> 2</w:t>
      </w:r>
      <w:r w:rsidRPr="00EF73A2">
        <w:rPr>
          <w:rFonts w:ascii="Times New Roman" w:eastAsia="Calibri" w:hAnsi="Times New Roman"/>
          <w:b/>
          <w:sz w:val="24"/>
          <w:szCs w:val="22"/>
        </w:rPr>
        <w:t>, Initials Surname</w:t>
      </w:r>
      <w:r w:rsidRPr="00EF73A2">
        <w:rPr>
          <w:rFonts w:ascii="Times New Roman" w:eastAsia="Calibri" w:hAnsi="Times New Roman"/>
          <w:b/>
          <w:sz w:val="24"/>
          <w:szCs w:val="22"/>
          <w:vertAlign w:val="superscript"/>
        </w:rPr>
        <w:t xml:space="preserve"> 2</w:t>
      </w:r>
    </w:p>
    <w:p w14:paraId="4E84EA1B" w14:textId="77777777" w:rsidR="00173CDF" w:rsidRPr="00EF73A2" w:rsidRDefault="00173CDF" w:rsidP="00173CDF">
      <w:pPr>
        <w:spacing w:after="0" w:line="240" w:lineRule="auto"/>
        <w:contextualSpacing/>
        <w:jc w:val="center"/>
        <w:rPr>
          <w:rFonts w:ascii="Times New Roman" w:eastAsia="Calibri" w:hAnsi="Times New Roman"/>
          <w:i/>
          <w:noProof/>
          <w:sz w:val="20"/>
          <w:lang w:eastAsia="en-GB"/>
        </w:rPr>
      </w:pPr>
      <w:r w:rsidRPr="00EF73A2">
        <w:rPr>
          <w:rFonts w:ascii="Times New Roman" w:eastAsia="Calibri" w:hAnsi="Times New Roman"/>
          <w:i/>
          <w:noProof/>
          <w:sz w:val="20"/>
          <w:vertAlign w:val="superscript"/>
          <w:lang w:eastAsia="en-GB"/>
        </w:rPr>
        <w:t>1</w:t>
      </w:r>
      <w:r w:rsidRPr="00EF73A2">
        <w:rPr>
          <w:rFonts w:ascii="Times New Roman" w:eastAsia="Calibri" w:hAnsi="Times New Roman"/>
          <w:i/>
          <w:noProof/>
          <w:sz w:val="20"/>
          <w:lang w:eastAsia="en-GB"/>
        </w:rPr>
        <w:t>My Institute/Company, Address.</w:t>
      </w:r>
    </w:p>
    <w:p w14:paraId="5C15EB3E" w14:textId="77777777" w:rsidR="00173CDF" w:rsidRPr="00EF73A2" w:rsidRDefault="00173CDF" w:rsidP="00173CDF">
      <w:pPr>
        <w:spacing w:after="0" w:line="240" w:lineRule="auto"/>
        <w:contextualSpacing/>
        <w:jc w:val="center"/>
        <w:rPr>
          <w:rFonts w:ascii="Times New Roman" w:eastAsia="Calibri" w:hAnsi="Times New Roman"/>
          <w:i/>
          <w:noProof/>
          <w:sz w:val="20"/>
          <w:vertAlign w:val="superscript"/>
          <w:lang w:eastAsia="en-GB"/>
        </w:rPr>
      </w:pPr>
      <w:r w:rsidRPr="00EF73A2">
        <w:rPr>
          <w:rFonts w:ascii="Times New Roman" w:eastAsia="Calibri" w:hAnsi="Times New Roman"/>
          <w:i/>
          <w:noProof/>
          <w:sz w:val="20"/>
          <w:vertAlign w:val="superscript"/>
          <w:lang w:eastAsia="en-GB"/>
        </w:rPr>
        <w:t>2</w:t>
      </w:r>
      <w:r w:rsidRPr="00EF73A2">
        <w:rPr>
          <w:rFonts w:ascii="Times New Roman" w:eastAsia="Calibri" w:hAnsi="Times New Roman"/>
          <w:i/>
          <w:noProof/>
          <w:sz w:val="20"/>
          <w:lang w:eastAsia="en-GB"/>
        </w:rPr>
        <w:t>My Institute/Company, Address</w:t>
      </w:r>
    </w:p>
    <w:p w14:paraId="4FEE96C5" w14:textId="37CF355F" w:rsidR="00173CDF" w:rsidRPr="00EF73A2" w:rsidRDefault="00173CDF" w:rsidP="00173CDF">
      <w:pPr>
        <w:spacing w:after="0" w:line="240" w:lineRule="auto"/>
        <w:contextualSpacing/>
        <w:jc w:val="center"/>
        <w:rPr>
          <w:rFonts w:ascii="Times New Roman" w:eastAsia="Calibri" w:hAnsi="Times New Roman"/>
          <w:i/>
          <w:noProof/>
          <w:sz w:val="20"/>
          <w:lang w:eastAsia="en-GB"/>
        </w:rPr>
      </w:pPr>
      <w:r w:rsidRPr="00EF73A2">
        <w:rPr>
          <w:rFonts w:ascii="Times New Roman" w:eastAsia="Calibri" w:hAnsi="Times New Roman"/>
          <w:i/>
          <w:noProof/>
          <w:sz w:val="20"/>
          <w:lang w:eastAsia="en-GB"/>
        </w:rPr>
        <w:t xml:space="preserve">*Correspondence E-mail: </w:t>
      </w:r>
      <w:hyperlink r:id="rId11" w:history="1">
        <w:r w:rsidRPr="00EF73A2">
          <w:rPr>
            <w:rStyle w:val="Hyperlink"/>
            <w:rFonts w:ascii="Times New Roman" w:eastAsia="Calibri" w:hAnsi="Times New Roman"/>
            <w:i/>
            <w:noProof/>
            <w:sz w:val="20"/>
            <w:lang w:eastAsia="en-GB"/>
          </w:rPr>
          <w:t>author@sjp.ac.lk</w:t>
        </w:r>
      </w:hyperlink>
    </w:p>
    <w:p w14:paraId="0F1AD6F7" w14:textId="77777777" w:rsidR="00173CDF" w:rsidRPr="00B90355" w:rsidRDefault="00173CDF" w:rsidP="00173CDF">
      <w:pPr>
        <w:spacing w:after="0" w:line="240" w:lineRule="auto"/>
        <w:contextualSpacing/>
        <w:jc w:val="center"/>
        <w:rPr>
          <w:rFonts w:ascii="Times New Roman" w:eastAsia="Calibri" w:hAnsi="Times New Roman"/>
          <w:i/>
          <w:noProof/>
          <w:sz w:val="20"/>
          <w:lang w:eastAsia="en-GB"/>
        </w:rPr>
      </w:pPr>
    </w:p>
    <w:p w14:paraId="7EA2CD0E" w14:textId="3437CBE5" w:rsidR="00ED0C82" w:rsidRPr="00477230" w:rsidRDefault="00947CDD" w:rsidP="00A97CEA">
      <w:pPr>
        <w:sectPr w:rsidR="00ED0C82" w:rsidRPr="00477230" w:rsidSect="00D53026">
          <w:headerReference w:type="first" r:id="rId12"/>
          <w:type w:val="continuous"/>
          <w:pgSz w:w="11907" w:h="16840" w:code="9"/>
          <w:pgMar w:top="851" w:right="851" w:bottom="1134" w:left="851" w:header="567" w:footer="454" w:gutter="0"/>
          <w:cols w:space="284"/>
          <w:titlePg/>
          <w:docGrid w:linePitch="245"/>
        </w:sectPr>
      </w:pPr>
      <w:r w:rsidRPr="00477230">
        <w:rPr>
          <w:noProof/>
          <w:lang w:val="en-US" w:eastAsia="en-US"/>
        </w:rPr>
        <mc:AlternateContent>
          <mc:Choice Requires="wps">
            <w:drawing>
              <wp:inline distT="0" distB="0" distL="0" distR="0" wp14:anchorId="4B8D4130" wp14:editId="679CCE2C">
                <wp:extent cx="6562725" cy="2838450"/>
                <wp:effectExtent l="0" t="0" r="9525"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838450"/>
                        </a:xfrm>
                        <a:prstGeom prst="rect">
                          <a:avLst/>
                        </a:prstGeom>
                        <a:solidFill>
                          <a:schemeClr val="bg1">
                            <a:lumMod val="95000"/>
                          </a:schemeClr>
                        </a:solidFill>
                        <a:ln w="9525">
                          <a:noFill/>
                          <a:miter lim="800000"/>
                          <a:headEnd/>
                          <a:tailEnd/>
                        </a:ln>
                      </wps:spPr>
                      <wps:txbx>
                        <w:txbxContent>
                          <w:p w14:paraId="237218E8" w14:textId="77777777" w:rsidR="00011954" w:rsidRPr="00EF73A2" w:rsidRDefault="00011954" w:rsidP="00A97CEA">
                            <w:pPr>
                              <w:pStyle w:val="Abstract"/>
                              <w:rPr>
                                <w:rStyle w:val="Strong"/>
                                <w:rFonts w:ascii="Times New Roman" w:hAnsi="Times New Roman"/>
                                <w:sz w:val="22"/>
                                <w:szCs w:val="22"/>
                              </w:rPr>
                            </w:pPr>
                            <w:r w:rsidRPr="00EF73A2">
                              <w:rPr>
                                <w:rStyle w:val="Strong"/>
                                <w:rFonts w:ascii="Times New Roman" w:hAnsi="Times New Roman"/>
                                <w:sz w:val="22"/>
                                <w:szCs w:val="22"/>
                              </w:rPr>
                              <w:t>Abstract</w:t>
                            </w:r>
                          </w:p>
                          <w:p w14:paraId="48A2E1D2" w14:textId="3C1C7943" w:rsidR="00F4370A" w:rsidRDefault="00F4370A" w:rsidP="00BB7850">
                            <w:pPr>
                              <w:rPr>
                                <w:rFonts w:ascii="Times New Roman" w:hAnsi="Times New Roman"/>
                                <w:sz w:val="22"/>
                                <w:szCs w:val="22"/>
                              </w:rPr>
                            </w:pPr>
                            <w:r w:rsidRPr="00F4370A">
                              <w:rPr>
                                <w:rFonts w:ascii="Times New Roman" w:hAnsi="Times New Roman"/>
                                <w:sz w:val="22"/>
                                <w:szCs w:val="22"/>
                              </w:rPr>
                              <w:t xml:space="preserve">The abstract should provide a concise and informative summary of the paper, clearly presenting the research problem, methodology, key results, principal conclusions, and the overall significance and impact of the work. It must be written in a single paragraph, without citations or references, and should not exceed </w:t>
                            </w:r>
                            <w:r>
                              <w:rPr>
                                <w:rFonts w:ascii="Times New Roman" w:hAnsi="Times New Roman"/>
                                <w:sz w:val="22"/>
                                <w:szCs w:val="22"/>
                              </w:rPr>
                              <w:t>3</w:t>
                            </w:r>
                            <w:r w:rsidRPr="00F4370A">
                              <w:rPr>
                                <w:rFonts w:ascii="Times New Roman" w:hAnsi="Times New Roman"/>
                                <w:sz w:val="22"/>
                                <w:szCs w:val="22"/>
                              </w:rPr>
                              <w:t xml:space="preserve">00 words. The abstract should appear at the top of the first page and be fully justified, using Times New Roman, 11 pt font. The paper title must be in Times New Roman, 14 pt, bold, uppercase, and </w:t>
                            </w:r>
                            <w:proofErr w:type="spellStart"/>
                            <w:r w:rsidRPr="00F4370A">
                              <w:rPr>
                                <w:rFonts w:ascii="Times New Roman" w:hAnsi="Times New Roman"/>
                                <w:sz w:val="22"/>
                                <w:szCs w:val="22"/>
                              </w:rPr>
                              <w:t>center</w:t>
                            </w:r>
                            <w:proofErr w:type="spellEnd"/>
                            <w:r w:rsidRPr="00F4370A">
                              <w:rPr>
                                <w:rFonts w:ascii="Times New Roman" w:hAnsi="Times New Roman"/>
                                <w:sz w:val="22"/>
                                <w:szCs w:val="22"/>
                              </w:rPr>
                              <w:t xml:space="preserve"> aligned. Author names should be in Times New Roman, 12 pt, bold, and </w:t>
                            </w:r>
                            <w:proofErr w:type="spellStart"/>
                            <w:r w:rsidRPr="00F4370A">
                              <w:rPr>
                                <w:rFonts w:ascii="Times New Roman" w:hAnsi="Times New Roman"/>
                                <w:sz w:val="22"/>
                                <w:szCs w:val="22"/>
                              </w:rPr>
                              <w:t>center</w:t>
                            </w:r>
                            <w:proofErr w:type="spellEnd"/>
                            <w:r w:rsidRPr="00F4370A">
                              <w:rPr>
                                <w:rFonts w:ascii="Times New Roman" w:hAnsi="Times New Roman"/>
                                <w:sz w:val="22"/>
                                <w:szCs w:val="22"/>
                              </w:rPr>
                              <w:t xml:space="preserve"> aligned, while affiliations must be in Times New Roman, 10 pt, italic, and </w:t>
                            </w:r>
                            <w:proofErr w:type="spellStart"/>
                            <w:r w:rsidRPr="00F4370A">
                              <w:rPr>
                                <w:rFonts w:ascii="Times New Roman" w:hAnsi="Times New Roman"/>
                                <w:sz w:val="22"/>
                                <w:szCs w:val="22"/>
                              </w:rPr>
                              <w:t>center</w:t>
                            </w:r>
                            <w:proofErr w:type="spellEnd"/>
                            <w:r w:rsidRPr="00F4370A">
                              <w:rPr>
                                <w:rFonts w:ascii="Times New Roman" w:hAnsi="Times New Roman"/>
                                <w:sz w:val="22"/>
                                <w:szCs w:val="22"/>
                              </w:rPr>
                              <w:t xml:space="preserve"> aligned. The corresponding author’s email address should be provided below the affiliations in Times New Roman, 10 pt, italic. All title and author details must be centrally aligned.</w:t>
                            </w:r>
                          </w:p>
                          <w:p w14:paraId="04CD9A58" w14:textId="2BBE235C" w:rsidR="00BB7850" w:rsidRPr="00BB7850" w:rsidRDefault="00011954" w:rsidP="00BB7850">
                            <w:pPr>
                              <w:rPr>
                                <w:rFonts w:ascii="Times New Roman" w:eastAsia="Calibri" w:hAnsi="Times New Roman"/>
                                <w:sz w:val="22"/>
                                <w:szCs w:val="22"/>
                              </w:rPr>
                            </w:pPr>
                            <w:proofErr w:type="gramStart"/>
                            <w:r w:rsidRPr="00EF73A2">
                              <w:rPr>
                                <w:rStyle w:val="Keywords"/>
                                <w:rFonts w:ascii="Times New Roman" w:hAnsi="Times New Roman"/>
                                <w:b/>
                                <w:bCs/>
                                <w:sz w:val="22"/>
                                <w:szCs w:val="22"/>
                              </w:rPr>
                              <w:t>Keywords</w:t>
                            </w:r>
                            <w:r w:rsidR="00BB7850">
                              <w:rPr>
                                <w:rStyle w:val="Keywords"/>
                                <w:rFonts w:ascii="Times New Roman" w:hAnsi="Times New Roman"/>
                                <w:b/>
                                <w:bCs/>
                                <w:sz w:val="22"/>
                                <w:szCs w:val="22"/>
                              </w:rPr>
                              <w:t xml:space="preserve"> :</w:t>
                            </w:r>
                            <w:proofErr w:type="gramEnd"/>
                            <w:r w:rsidR="00BB7850">
                              <w:rPr>
                                <w:rStyle w:val="Keywords"/>
                                <w:rFonts w:ascii="Times New Roman" w:hAnsi="Times New Roman"/>
                                <w:b/>
                                <w:bCs/>
                                <w:sz w:val="22"/>
                                <w:szCs w:val="22"/>
                              </w:rPr>
                              <w:t xml:space="preserve"> </w:t>
                            </w:r>
                            <w:r w:rsidR="00BB7850" w:rsidRPr="00BB7850">
                              <w:rPr>
                                <w:rFonts w:ascii="Times New Roman" w:hAnsi="Times New Roman"/>
                                <w:sz w:val="22"/>
                                <w:szCs w:val="22"/>
                              </w:rPr>
                              <w:t>4-6 keywords separated by semicolon (;)</w:t>
                            </w:r>
                          </w:p>
                          <w:p w14:paraId="10C9A59B" w14:textId="685AF749" w:rsidR="00011954" w:rsidRPr="00EF73A2" w:rsidRDefault="00011954" w:rsidP="00BB7850">
                            <w:pPr>
                              <w:rPr>
                                <w:rStyle w:val="Keywords"/>
                                <w:rFonts w:ascii="Times New Roman" w:hAnsi="Times New Roman"/>
                                <w:sz w:val="22"/>
                                <w:szCs w:val="22"/>
                              </w:rPr>
                            </w:pPr>
                          </w:p>
                        </w:txbxContent>
                      </wps:txbx>
                      <wps:bodyPr rot="0" vert="horz" wrap="square" lIns="91440" tIns="45720" rIns="91440" bIns="45720" anchor="t" anchorCtr="0">
                        <a:noAutofit/>
                      </wps:bodyPr>
                    </wps:wsp>
                  </a:graphicData>
                </a:graphic>
              </wp:inline>
            </w:drawing>
          </mc:Choice>
          <mc:Fallback>
            <w:pict>
              <v:shapetype w14:anchorId="4B8D4130" id="_x0000_t202" coordsize="21600,21600" o:spt="202" path="m,l,21600r21600,l21600,xe">
                <v:stroke joinstyle="miter"/>
                <v:path gradientshapeok="t" o:connecttype="rect"/>
              </v:shapetype>
              <v:shape id="Textfeld 2" o:spid="_x0000_s1026" type="#_x0000_t202" style="width:516.7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" fillcolor="#f2f2f2 [3052]" stroked="f">
                <v:textbox>
                  <w:txbxContent>
                    <w:p w14:paraId="237218E8" w14:textId="77777777" w:rsidR="00011954" w:rsidRPr="00EF73A2" w:rsidRDefault="00011954" w:rsidP="00A97CEA">
                      <w:pPr>
                        <w:pStyle w:val="Abstract"/>
                        <w:rPr>
                          <w:rStyle w:val="Strong"/>
                          <w:rFonts w:ascii="Times New Roman" w:hAnsi="Times New Roman"/>
                          <w:sz w:val="22"/>
                          <w:szCs w:val="22"/>
                        </w:rPr>
                      </w:pPr>
                      <w:r w:rsidRPr="00EF73A2">
                        <w:rPr>
                          <w:rStyle w:val="Strong"/>
                          <w:rFonts w:ascii="Times New Roman" w:hAnsi="Times New Roman"/>
                          <w:sz w:val="22"/>
                          <w:szCs w:val="22"/>
                        </w:rPr>
                        <w:t>Abstract</w:t>
                      </w:r>
                    </w:p>
                    <w:p w14:paraId="48A2E1D2" w14:textId="3C1C7943" w:rsidR="00F4370A" w:rsidRDefault="00F4370A" w:rsidP="00BB7850">
                      <w:pPr>
                        <w:rPr>
                          <w:rFonts w:ascii="Times New Roman" w:hAnsi="Times New Roman"/>
                          <w:sz w:val="22"/>
                          <w:szCs w:val="22"/>
                        </w:rPr>
                      </w:pPr>
                      <w:r w:rsidRPr="00F4370A">
                        <w:rPr>
                          <w:rFonts w:ascii="Times New Roman" w:hAnsi="Times New Roman"/>
                          <w:sz w:val="22"/>
                          <w:szCs w:val="22"/>
                        </w:rPr>
                        <w:t xml:space="preserve">The abstract should provide a concise and informative summary of the paper, clearly presenting the research problem, methodology, key results, principal conclusions, and the overall significance and impact of the work. It must be written in a single paragraph, without citations or references, and should not exceed </w:t>
                      </w:r>
                      <w:r>
                        <w:rPr>
                          <w:rFonts w:ascii="Times New Roman" w:hAnsi="Times New Roman"/>
                          <w:sz w:val="22"/>
                          <w:szCs w:val="22"/>
                        </w:rPr>
                        <w:t>3</w:t>
                      </w:r>
                      <w:r w:rsidRPr="00F4370A">
                        <w:rPr>
                          <w:rFonts w:ascii="Times New Roman" w:hAnsi="Times New Roman"/>
                          <w:sz w:val="22"/>
                          <w:szCs w:val="22"/>
                        </w:rPr>
                        <w:t xml:space="preserve">00 words. The abstract should appear at the top of the first page and be fully justified, using Times New Roman, 11 pt font. The paper title must be in Times New Roman, 14 pt, bold, uppercase, and </w:t>
                      </w:r>
                      <w:proofErr w:type="spellStart"/>
                      <w:r w:rsidRPr="00F4370A">
                        <w:rPr>
                          <w:rFonts w:ascii="Times New Roman" w:hAnsi="Times New Roman"/>
                          <w:sz w:val="22"/>
                          <w:szCs w:val="22"/>
                        </w:rPr>
                        <w:t>center</w:t>
                      </w:r>
                      <w:proofErr w:type="spellEnd"/>
                      <w:r w:rsidRPr="00F4370A">
                        <w:rPr>
                          <w:rFonts w:ascii="Times New Roman" w:hAnsi="Times New Roman"/>
                          <w:sz w:val="22"/>
                          <w:szCs w:val="22"/>
                        </w:rPr>
                        <w:t xml:space="preserve"> aligned. Author names should be in Times New Roman, 12 pt, bold, and </w:t>
                      </w:r>
                      <w:proofErr w:type="spellStart"/>
                      <w:r w:rsidRPr="00F4370A">
                        <w:rPr>
                          <w:rFonts w:ascii="Times New Roman" w:hAnsi="Times New Roman"/>
                          <w:sz w:val="22"/>
                          <w:szCs w:val="22"/>
                        </w:rPr>
                        <w:t>center</w:t>
                      </w:r>
                      <w:proofErr w:type="spellEnd"/>
                      <w:r w:rsidRPr="00F4370A">
                        <w:rPr>
                          <w:rFonts w:ascii="Times New Roman" w:hAnsi="Times New Roman"/>
                          <w:sz w:val="22"/>
                          <w:szCs w:val="22"/>
                        </w:rPr>
                        <w:t xml:space="preserve"> aligned, while affiliations must be in Times New Roman, 10 pt, italic, and </w:t>
                      </w:r>
                      <w:proofErr w:type="spellStart"/>
                      <w:r w:rsidRPr="00F4370A">
                        <w:rPr>
                          <w:rFonts w:ascii="Times New Roman" w:hAnsi="Times New Roman"/>
                          <w:sz w:val="22"/>
                          <w:szCs w:val="22"/>
                        </w:rPr>
                        <w:t>center</w:t>
                      </w:r>
                      <w:proofErr w:type="spellEnd"/>
                      <w:r w:rsidRPr="00F4370A">
                        <w:rPr>
                          <w:rFonts w:ascii="Times New Roman" w:hAnsi="Times New Roman"/>
                          <w:sz w:val="22"/>
                          <w:szCs w:val="22"/>
                        </w:rPr>
                        <w:t xml:space="preserve"> aligned. The corresponding author’s email address should be provided below the affiliations in Times New Roman, 10 pt, italic. All title and author details must be centrally aligned.</w:t>
                      </w:r>
                    </w:p>
                    <w:p w14:paraId="04CD9A58" w14:textId="2BBE235C" w:rsidR="00BB7850" w:rsidRPr="00BB7850" w:rsidRDefault="00011954" w:rsidP="00BB7850">
                      <w:pPr>
                        <w:rPr>
                          <w:rFonts w:ascii="Times New Roman" w:eastAsia="Calibri" w:hAnsi="Times New Roman"/>
                          <w:sz w:val="22"/>
                          <w:szCs w:val="22"/>
                        </w:rPr>
                      </w:pPr>
                      <w:proofErr w:type="gramStart"/>
                      <w:r w:rsidRPr="00EF73A2">
                        <w:rPr>
                          <w:rStyle w:val="Keywords"/>
                          <w:rFonts w:ascii="Times New Roman" w:hAnsi="Times New Roman"/>
                          <w:b/>
                          <w:bCs/>
                          <w:sz w:val="22"/>
                          <w:szCs w:val="22"/>
                        </w:rPr>
                        <w:t>Keywords</w:t>
                      </w:r>
                      <w:r w:rsidR="00BB7850">
                        <w:rPr>
                          <w:rStyle w:val="Keywords"/>
                          <w:rFonts w:ascii="Times New Roman" w:hAnsi="Times New Roman"/>
                          <w:b/>
                          <w:bCs/>
                          <w:sz w:val="22"/>
                          <w:szCs w:val="22"/>
                        </w:rPr>
                        <w:t xml:space="preserve"> :</w:t>
                      </w:r>
                      <w:proofErr w:type="gramEnd"/>
                      <w:r w:rsidR="00BB7850">
                        <w:rPr>
                          <w:rStyle w:val="Keywords"/>
                          <w:rFonts w:ascii="Times New Roman" w:hAnsi="Times New Roman"/>
                          <w:b/>
                          <w:bCs/>
                          <w:sz w:val="22"/>
                          <w:szCs w:val="22"/>
                        </w:rPr>
                        <w:t xml:space="preserve"> </w:t>
                      </w:r>
                      <w:r w:rsidR="00BB7850" w:rsidRPr="00BB7850">
                        <w:rPr>
                          <w:rFonts w:ascii="Times New Roman" w:hAnsi="Times New Roman"/>
                          <w:sz w:val="22"/>
                          <w:szCs w:val="22"/>
                        </w:rPr>
                        <w:t>4-6 keywords separated by semicolon (;)</w:t>
                      </w:r>
                    </w:p>
                    <w:p w14:paraId="10C9A59B" w14:textId="685AF749" w:rsidR="00011954" w:rsidRPr="00EF73A2" w:rsidRDefault="00011954" w:rsidP="00BB7850">
                      <w:pPr>
                        <w:rPr>
                          <w:rStyle w:val="Keywords"/>
                          <w:rFonts w:ascii="Times New Roman" w:hAnsi="Times New Roman"/>
                          <w:sz w:val="22"/>
                          <w:szCs w:val="22"/>
                        </w:rPr>
                      </w:pPr>
                    </w:p>
                  </w:txbxContent>
                </v:textbox>
                <w10:anchorlock/>
              </v:shape>
            </w:pict>
          </mc:Fallback>
        </mc:AlternateContent>
      </w:r>
    </w:p>
    <w:p w14:paraId="7C8F6A3B" w14:textId="395C1C3E" w:rsidR="00296030" w:rsidRPr="00ED199F" w:rsidRDefault="00296030" w:rsidP="00D065C9">
      <w:pPr>
        <w:pStyle w:val="Heading1"/>
        <w:numPr>
          <w:ilvl w:val="0"/>
          <w:numId w:val="0"/>
        </w:numPr>
        <w:rPr>
          <w:rFonts w:ascii="Times New Roman" w:hAnsi="Times New Roman"/>
          <w:sz w:val="22"/>
          <w:lang w:val="en-US"/>
        </w:rPr>
      </w:pPr>
    </w:p>
    <w:sectPr w:rsidR="00296030" w:rsidRPr="00ED199F" w:rsidSect="00D065C9">
      <w:type w:val="continuous"/>
      <w:pgSz w:w="11907" w:h="16840" w:code="9"/>
      <w:pgMar w:top="851" w:right="851" w:bottom="1134" w:left="851" w:header="567" w:footer="0" w:gutter="0"/>
      <w:cols w:num="2" w:space="284"/>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014A3" w14:textId="77777777" w:rsidR="00FA6377" w:rsidRDefault="00FA6377" w:rsidP="00A97CEA">
      <w:r>
        <w:separator/>
      </w:r>
    </w:p>
  </w:endnote>
  <w:endnote w:type="continuationSeparator" w:id="0">
    <w:p w14:paraId="45DF0636" w14:textId="77777777" w:rsidR="00FA6377" w:rsidRDefault="00FA6377"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7D1C9F53-A47D-4358-A1DE-ABD9FF5EF5E8}"/>
    <w:embedBold r:id="rId2" w:fontKey="{ADB66CD5-7A2E-4998-9FF5-0B3F8CA4D8BD}"/>
  </w:font>
  <w:font w:name="Verdana">
    <w:panose1 w:val="020B0604030504040204"/>
    <w:charset w:val="00"/>
    <w:family w:val="swiss"/>
    <w:pitch w:val="variable"/>
    <w:sig w:usb0="A00006FF" w:usb1="4000205B" w:usb2="00000010" w:usb3="00000000" w:csb0="0000019F" w:csb1="00000000"/>
    <w:embedRegular r:id="rId3" w:fontKey="{5836B2B8-D518-45F4-8156-0B5938B480B3}"/>
    <w:embedBold r:id="rId4" w:fontKey="{C081283D-E4C1-4203-A0FF-F9BC84D8F1B5}"/>
  </w:font>
  <w:font w:name="Lato Heavy">
    <w:altName w:val="Segoe UI"/>
    <w:charset w:val="00"/>
    <w:family w:val="swiss"/>
    <w:pitch w:val="variable"/>
    <w:sig w:usb0="E10002FF" w:usb1="5000ECFF" w:usb2="00000021" w:usb3="00000000" w:csb0="0000019F" w:csb1="00000000"/>
    <w:embedBoldItalic r:id="rId5" w:fontKey="{E60A71EC-5D54-484D-B511-BB81109EBE02}"/>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6" w:fontKey="{0970D032-556A-4EF4-8D54-A3CA43E890FB}"/>
    <w:embedBold r:id="rId7" w:fontKey="{5F4C452A-0698-4CA6-A9B2-10649CB0E453}"/>
  </w:font>
  <w:font w:name="Calibri">
    <w:panose1 w:val="020F0502020204030204"/>
    <w:charset w:val="00"/>
    <w:family w:val="swiss"/>
    <w:pitch w:val="variable"/>
    <w:sig w:usb0="E4002EFF" w:usb1="C200247B" w:usb2="00000009" w:usb3="00000000" w:csb0="000001FF" w:csb1="00000000"/>
    <w:embedRegular r:id="rId8" w:fontKey="{8398853C-6599-4667-9A9C-073DA89F1DFD}"/>
    <w:embedBold r:id="rId9" w:fontKey="{031C4694-1848-4D44-A6CC-F712F175992A}"/>
    <w:embedItalic r:id="rId10" w:fontKey="{6F3B2DB8-78C6-41D2-8697-C179EB1B1424}"/>
    <w:embedBoldItalic r:id="rId11" w:fontKey="{495EA673-76FB-416A-966E-739A4797B060}"/>
  </w:font>
  <w:font w:name="Cordia New">
    <w:panose1 w:val="020B0304020202020204"/>
    <w:charset w:val="DE"/>
    <w:family w:val="swiss"/>
    <w:pitch w:val="variable"/>
    <w:sig w:usb0="81000003" w:usb1="00000000" w:usb2="00000000" w:usb3="00000000" w:csb0="00010001" w:csb1="00000000"/>
    <w:embedRegular r:id="rId12" w:fontKey="{6AC03EC4-FAD2-4A7A-A5E3-E4C8A140E994}"/>
    <w:embedBold r:id="rId13" w:fontKey="{B0A6738E-614A-4339-8F93-4E7655C087E3}"/>
    <w:embedItalic r:id="rId14" w:fontKey="{C33A68D4-DDE7-470A-B972-7664FF3AB6A2}"/>
    <w:embedBoldItalic r:id="rId15" w:fontKey="{5E64DBDE-3F21-4273-9463-2602D4AE230C}"/>
  </w:font>
  <w:font w:name="Cambria">
    <w:panose1 w:val="02040503050406030204"/>
    <w:charset w:val="00"/>
    <w:family w:val="roman"/>
    <w:pitch w:val="variable"/>
    <w:sig w:usb0="E00006FF" w:usb1="420024FF" w:usb2="02000000" w:usb3="00000000" w:csb0="0000019F" w:csb1="00000000"/>
    <w:embedRegular r:id="rId16" w:fontKey="{7D67EE55-E75E-4A1E-AE5C-C65840B70A52}"/>
  </w:font>
  <w:font w:name="Lato Black">
    <w:altName w:val="Segoe UI"/>
    <w:charset w:val="00"/>
    <w:family w:val="swiss"/>
    <w:pitch w:val="variable"/>
    <w:sig w:usb0="E10002FF" w:usb1="5000ECFF" w:usb2="00000021" w:usb3="00000000" w:csb0="0000019F" w:csb1="00000000"/>
    <w:embedBold r:id="rId17" w:fontKey="{75A557DE-A160-44DD-86F1-9A42C32CA348}"/>
  </w:font>
  <w:font w:name="Tahoma">
    <w:panose1 w:val="020B0604030504040204"/>
    <w:charset w:val="00"/>
    <w:family w:val="swiss"/>
    <w:pitch w:val="variable"/>
    <w:sig w:usb0="E1002EFF" w:usb1="C000605B" w:usb2="00000029" w:usb3="00000000" w:csb0="000101FF" w:csb1="00000000"/>
    <w:embedRegular r:id="rId18" w:fontKey="{FC8AAB3C-ED71-42CE-82BF-C7F2BB827DB4}"/>
  </w:font>
  <w:font w:name="Lato">
    <w:charset w:val="00"/>
    <w:family w:val="swiss"/>
    <w:pitch w:val="variable"/>
    <w:sig w:usb0="E10002FF" w:usb1="5000ECFF" w:usb2="00000021" w:usb3="00000000" w:csb0="0000019F" w:csb1="00000000"/>
    <w:embedRegular r:id="rId19" w:fontKey="{0D140BB4-231F-45D0-933B-2CCF9C694D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F973B" w14:textId="77777777" w:rsidR="00FA6377" w:rsidRDefault="00FA6377" w:rsidP="00A97CEA">
      <w:r>
        <w:separator/>
      </w:r>
    </w:p>
  </w:footnote>
  <w:footnote w:type="continuationSeparator" w:id="0">
    <w:p w14:paraId="543E76AF" w14:textId="77777777" w:rsidR="00FA6377" w:rsidRDefault="00FA6377" w:rsidP="00A9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45A4" w14:textId="226B5176" w:rsidR="0075647E" w:rsidRPr="00173CDF" w:rsidRDefault="00173CDF" w:rsidP="00173CDF">
    <w:pPr>
      <w:pStyle w:val="cvgsua"/>
      <w:spacing w:line="705" w:lineRule="atLeast"/>
      <w:jc w:val="center"/>
      <w:rPr>
        <w:b/>
        <w:bCs/>
      </w:rPr>
    </w:pPr>
    <w:r>
      <w:rPr>
        <w:noProof/>
      </w:rPr>
      <w:drawing>
        <wp:anchor distT="0" distB="0" distL="114300" distR="114300" simplePos="0" relativeHeight="251658240" behindDoc="1" locked="0" layoutInCell="1" allowOverlap="1" wp14:anchorId="0A20DD5C" wp14:editId="025D8BDD">
          <wp:simplePos x="0" y="0"/>
          <wp:positionH relativeFrom="column">
            <wp:posOffset>2964815</wp:posOffset>
          </wp:positionH>
          <wp:positionV relativeFrom="paragraph">
            <wp:posOffset>-245745</wp:posOffset>
          </wp:positionV>
          <wp:extent cx="457200" cy="457200"/>
          <wp:effectExtent l="0" t="0" r="0" b="0"/>
          <wp:wrapNone/>
          <wp:docPr id="198469902" name="Picture 198469902" descr="usjp-logo - USJ - University of Sri Jayewardenepura,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jp-logo - USJ - University of Sri Jayewardenepura, Sri Lank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75647E">
      <w:rPr>
        <w:rStyle w:val="agcmg"/>
        <w:b/>
        <w:bCs/>
      </w:rPr>
      <w:t>1</w:t>
    </w:r>
    <w:r w:rsidR="0075647E" w:rsidRPr="00173CDF">
      <w:rPr>
        <w:rStyle w:val="agcmg"/>
        <w:b/>
        <w:bCs/>
        <w:vertAlign w:val="superscript"/>
      </w:rPr>
      <w:t>st</w:t>
    </w:r>
    <w:r w:rsidR="0075647E">
      <w:rPr>
        <w:rStyle w:val="agcmg"/>
        <w:b/>
        <w:bCs/>
      </w:rPr>
      <w:t xml:space="preserve"> International Conference on Fire Safety &amp; Structures</w:t>
    </w:r>
  </w:p>
  <w:p w14:paraId="2368E298" w14:textId="7B255978" w:rsidR="00363E7F" w:rsidRDefault="00363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961A124A"/>
    <w:lvl w:ilvl="0">
      <w:start w:val="1"/>
      <w:numFmt w:val="decimal"/>
      <w:pStyle w:val="Heading1"/>
      <w:lvlText w:val="%1"/>
      <w:lvlJc w:val="left"/>
      <w:pPr>
        <w:ind w:left="5382" w:hanging="432"/>
      </w:pPr>
      <w:rPr>
        <w:rFonts w:ascii="Verdana" w:hAnsi="Verdana" w:hint="default"/>
        <w:b/>
        <w:bCs/>
        <w:iCs w:val="0"/>
        <w:sz w:val="17"/>
        <w:szCs w:val="20"/>
      </w:rPr>
    </w:lvl>
    <w:lvl w:ilvl="1">
      <w:start w:val="1"/>
      <w:numFmt w:val="decimal"/>
      <w:pStyle w:val="Heading2"/>
      <w:lvlText w:val="%1.%2"/>
      <w:lvlJc w:val="left"/>
      <w:pPr>
        <w:ind w:left="5436" w:hanging="576"/>
      </w:pPr>
      <w:rPr>
        <w:rFonts w:hint="default"/>
        <w:lang w:val="en-US"/>
      </w:rPr>
    </w:lvl>
    <w:lvl w:ilvl="2">
      <w:start w:val="1"/>
      <w:numFmt w:val="decimal"/>
      <w:pStyle w:val="Heading3"/>
      <w:lvlText w:val="%1.%2.%3"/>
      <w:lvlJc w:val="left"/>
      <w:pPr>
        <w:ind w:left="5580" w:hanging="720"/>
      </w:pPr>
      <w:rPr>
        <w:rFonts w:hint="default"/>
      </w:rPr>
    </w:lvl>
    <w:lvl w:ilvl="3">
      <w:start w:val="1"/>
      <w:numFmt w:val="decimal"/>
      <w:pStyle w:val="Heading4"/>
      <w:lvlText w:val="%1.%2.%3.%4"/>
      <w:lvlJc w:val="left"/>
      <w:pPr>
        <w:ind w:left="5724" w:hanging="864"/>
      </w:pPr>
      <w:rPr>
        <w:rFonts w:hint="default"/>
      </w:rPr>
    </w:lvl>
    <w:lvl w:ilvl="4">
      <w:start w:val="1"/>
      <w:numFmt w:val="decimal"/>
      <w:pStyle w:val="Heading5"/>
      <w:lvlText w:val="%1.%2.%3.%4.%5"/>
      <w:lvlJc w:val="left"/>
      <w:pPr>
        <w:ind w:left="5868" w:hanging="1008"/>
      </w:pPr>
      <w:rPr>
        <w:rFonts w:hint="default"/>
      </w:rPr>
    </w:lvl>
    <w:lvl w:ilvl="5">
      <w:start w:val="1"/>
      <w:numFmt w:val="decimal"/>
      <w:pStyle w:val="Heading6"/>
      <w:lvlText w:val="%1.%2.%3.%4.%5.%6"/>
      <w:lvlJc w:val="left"/>
      <w:pPr>
        <w:ind w:left="6012" w:hanging="1152"/>
      </w:pPr>
      <w:rPr>
        <w:rFonts w:hint="default"/>
      </w:rPr>
    </w:lvl>
    <w:lvl w:ilvl="6">
      <w:start w:val="1"/>
      <w:numFmt w:val="decimal"/>
      <w:pStyle w:val="Heading7"/>
      <w:lvlText w:val="%1.%2.%3.%4.%5.%6.%7"/>
      <w:lvlJc w:val="left"/>
      <w:pPr>
        <w:ind w:left="6156" w:hanging="1296"/>
      </w:pPr>
      <w:rPr>
        <w:rFonts w:hint="default"/>
      </w:rPr>
    </w:lvl>
    <w:lvl w:ilvl="7">
      <w:start w:val="1"/>
      <w:numFmt w:val="decimal"/>
      <w:pStyle w:val="Heading8"/>
      <w:lvlText w:val="%1.%2.%3.%4.%5.%6.%7.%8"/>
      <w:lvlJc w:val="left"/>
      <w:pPr>
        <w:ind w:left="6300" w:hanging="1440"/>
      </w:pPr>
      <w:rPr>
        <w:rFonts w:hint="default"/>
      </w:rPr>
    </w:lvl>
    <w:lvl w:ilvl="8">
      <w:start w:val="1"/>
      <w:numFmt w:val="decimal"/>
      <w:pStyle w:val="Heading9"/>
      <w:lvlText w:val="%1.%2.%3.%4.%5.%6.%7.%8.%9"/>
      <w:lvlJc w:val="left"/>
      <w:pPr>
        <w:ind w:left="644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52158896">
    <w:abstractNumId w:val="15"/>
  </w:num>
  <w:num w:numId="2" w16cid:durableId="1170411053">
    <w:abstractNumId w:val="13"/>
  </w:num>
  <w:num w:numId="3" w16cid:durableId="1003363900">
    <w:abstractNumId w:val="23"/>
  </w:num>
  <w:num w:numId="4" w16cid:durableId="1824227238">
    <w:abstractNumId w:val="17"/>
  </w:num>
  <w:num w:numId="5" w16cid:durableId="62680282">
    <w:abstractNumId w:val="12"/>
  </w:num>
  <w:num w:numId="6" w16cid:durableId="1191258482">
    <w:abstractNumId w:val="19"/>
  </w:num>
  <w:num w:numId="7" w16cid:durableId="454836563">
    <w:abstractNumId w:val="4"/>
  </w:num>
  <w:num w:numId="8" w16cid:durableId="1414861178">
    <w:abstractNumId w:val="1"/>
  </w:num>
  <w:num w:numId="9" w16cid:durableId="530994039">
    <w:abstractNumId w:val="14"/>
  </w:num>
  <w:num w:numId="10" w16cid:durableId="1766268313">
    <w:abstractNumId w:val="2"/>
  </w:num>
  <w:num w:numId="11" w16cid:durableId="24134308">
    <w:abstractNumId w:val="24"/>
  </w:num>
  <w:num w:numId="12" w16cid:durableId="227570068">
    <w:abstractNumId w:val="8"/>
  </w:num>
  <w:num w:numId="13" w16cid:durableId="142550140">
    <w:abstractNumId w:val="16"/>
  </w:num>
  <w:num w:numId="14" w16cid:durableId="1172111360">
    <w:abstractNumId w:val="3"/>
  </w:num>
  <w:num w:numId="15" w16cid:durableId="1860384798">
    <w:abstractNumId w:val="6"/>
  </w:num>
  <w:num w:numId="16" w16cid:durableId="1333608109">
    <w:abstractNumId w:val="7"/>
  </w:num>
  <w:num w:numId="17" w16cid:durableId="517234493">
    <w:abstractNumId w:val="9"/>
  </w:num>
  <w:num w:numId="18" w16cid:durableId="667713154">
    <w:abstractNumId w:val="11"/>
  </w:num>
  <w:num w:numId="19" w16cid:durableId="885021445">
    <w:abstractNumId w:val="21"/>
  </w:num>
  <w:num w:numId="20" w16cid:durableId="133136208">
    <w:abstractNumId w:val="22"/>
  </w:num>
  <w:num w:numId="21" w16cid:durableId="647825285">
    <w:abstractNumId w:val="0"/>
  </w:num>
  <w:num w:numId="22" w16cid:durableId="1734305946">
    <w:abstractNumId w:val="20"/>
  </w:num>
  <w:num w:numId="23" w16cid:durableId="350644748">
    <w:abstractNumId w:val="18"/>
  </w:num>
  <w:num w:numId="24" w16cid:durableId="677732747">
    <w:abstractNumId w:val="5"/>
  </w:num>
  <w:num w:numId="25" w16cid:durableId="14455413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bDoc" w:val=" 1"/>
    <w:docVar w:name="cbGoto" w:val=" 2"/>
    <w:docVar w:name="cbIns" w:val=" 2"/>
    <w:docVar w:name="dlbSymBar" w:val="Adress PLUS"/>
    <w:docVar w:name="tbSymPos" w:val=" 2"/>
  </w:docVars>
  <w:rsids>
    <w:rsidRoot w:val="00674D84"/>
    <w:rsid w:val="0000277A"/>
    <w:rsid w:val="000056E9"/>
    <w:rsid w:val="00011954"/>
    <w:rsid w:val="000333E9"/>
    <w:rsid w:val="000359C4"/>
    <w:rsid w:val="00047E8C"/>
    <w:rsid w:val="00057D9E"/>
    <w:rsid w:val="00061110"/>
    <w:rsid w:val="00077D68"/>
    <w:rsid w:val="00077FBB"/>
    <w:rsid w:val="000A2B13"/>
    <w:rsid w:val="000A6F92"/>
    <w:rsid w:val="000A7653"/>
    <w:rsid w:val="000C0BD3"/>
    <w:rsid w:val="000C2673"/>
    <w:rsid w:val="000D7494"/>
    <w:rsid w:val="000E6CEA"/>
    <w:rsid w:val="000F489E"/>
    <w:rsid w:val="00103522"/>
    <w:rsid w:val="00103C8A"/>
    <w:rsid w:val="00104B3D"/>
    <w:rsid w:val="001066EB"/>
    <w:rsid w:val="00112F9A"/>
    <w:rsid w:val="001139BB"/>
    <w:rsid w:val="00114F78"/>
    <w:rsid w:val="00126367"/>
    <w:rsid w:val="001304B0"/>
    <w:rsid w:val="0013187E"/>
    <w:rsid w:val="00146D45"/>
    <w:rsid w:val="00150CCE"/>
    <w:rsid w:val="00151E77"/>
    <w:rsid w:val="00161CEC"/>
    <w:rsid w:val="0016560C"/>
    <w:rsid w:val="00173CDF"/>
    <w:rsid w:val="00175487"/>
    <w:rsid w:val="001779D8"/>
    <w:rsid w:val="00182CD7"/>
    <w:rsid w:val="001900B0"/>
    <w:rsid w:val="001A4D25"/>
    <w:rsid w:val="001C303B"/>
    <w:rsid w:val="001C3EA9"/>
    <w:rsid w:val="001C4BEC"/>
    <w:rsid w:val="001C6EE3"/>
    <w:rsid w:val="001C7A46"/>
    <w:rsid w:val="001E38BF"/>
    <w:rsid w:val="001E6ECA"/>
    <w:rsid w:val="001F1711"/>
    <w:rsid w:val="001F3184"/>
    <w:rsid w:val="002045E5"/>
    <w:rsid w:val="0020625D"/>
    <w:rsid w:val="00212267"/>
    <w:rsid w:val="00215111"/>
    <w:rsid w:val="00222756"/>
    <w:rsid w:val="002315A4"/>
    <w:rsid w:val="00242020"/>
    <w:rsid w:val="00255F31"/>
    <w:rsid w:val="00260570"/>
    <w:rsid w:val="00260862"/>
    <w:rsid w:val="002654BE"/>
    <w:rsid w:val="00275F79"/>
    <w:rsid w:val="00283AE3"/>
    <w:rsid w:val="00287E84"/>
    <w:rsid w:val="00296030"/>
    <w:rsid w:val="002A08C5"/>
    <w:rsid w:val="002A638E"/>
    <w:rsid w:val="002C19AA"/>
    <w:rsid w:val="002C1A69"/>
    <w:rsid w:val="002E4A93"/>
    <w:rsid w:val="002F0D87"/>
    <w:rsid w:val="00307C46"/>
    <w:rsid w:val="00310255"/>
    <w:rsid w:val="003148EE"/>
    <w:rsid w:val="0031519B"/>
    <w:rsid w:val="00321F4E"/>
    <w:rsid w:val="00330D01"/>
    <w:rsid w:val="00342CA8"/>
    <w:rsid w:val="0035300E"/>
    <w:rsid w:val="003614CB"/>
    <w:rsid w:val="00363E7F"/>
    <w:rsid w:val="0037231B"/>
    <w:rsid w:val="003734F2"/>
    <w:rsid w:val="003770A2"/>
    <w:rsid w:val="00380ADC"/>
    <w:rsid w:val="00381211"/>
    <w:rsid w:val="00381F49"/>
    <w:rsid w:val="003845D8"/>
    <w:rsid w:val="00386BFE"/>
    <w:rsid w:val="00395981"/>
    <w:rsid w:val="003A33D7"/>
    <w:rsid w:val="003C55D4"/>
    <w:rsid w:val="003C6638"/>
    <w:rsid w:val="003E5177"/>
    <w:rsid w:val="003F063B"/>
    <w:rsid w:val="00400429"/>
    <w:rsid w:val="00410888"/>
    <w:rsid w:val="004148BE"/>
    <w:rsid w:val="004440F9"/>
    <w:rsid w:val="0044558F"/>
    <w:rsid w:val="00447421"/>
    <w:rsid w:val="00450B3E"/>
    <w:rsid w:val="004564FE"/>
    <w:rsid w:val="00460DCC"/>
    <w:rsid w:val="00477230"/>
    <w:rsid w:val="00477B3A"/>
    <w:rsid w:val="004855BB"/>
    <w:rsid w:val="00490E7C"/>
    <w:rsid w:val="00494A1D"/>
    <w:rsid w:val="004951D8"/>
    <w:rsid w:val="004974EF"/>
    <w:rsid w:val="004B0962"/>
    <w:rsid w:val="004B418F"/>
    <w:rsid w:val="004C4149"/>
    <w:rsid w:val="004C47CF"/>
    <w:rsid w:val="004D7C22"/>
    <w:rsid w:val="004F228B"/>
    <w:rsid w:val="00500027"/>
    <w:rsid w:val="00502CAF"/>
    <w:rsid w:val="00511230"/>
    <w:rsid w:val="0052187A"/>
    <w:rsid w:val="00531DE7"/>
    <w:rsid w:val="00534290"/>
    <w:rsid w:val="005407F6"/>
    <w:rsid w:val="00546DEB"/>
    <w:rsid w:val="00552754"/>
    <w:rsid w:val="00570C9F"/>
    <w:rsid w:val="0057147C"/>
    <w:rsid w:val="00573089"/>
    <w:rsid w:val="00576931"/>
    <w:rsid w:val="00583459"/>
    <w:rsid w:val="005905CC"/>
    <w:rsid w:val="00597419"/>
    <w:rsid w:val="005A27D2"/>
    <w:rsid w:val="005A5D61"/>
    <w:rsid w:val="005C3193"/>
    <w:rsid w:val="005D3E7C"/>
    <w:rsid w:val="005F0CD6"/>
    <w:rsid w:val="005F6131"/>
    <w:rsid w:val="005F6A0F"/>
    <w:rsid w:val="00612644"/>
    <w:rsid w:val="00642B3C"/>
    <w:rsid w:val="00643C27"/>
    <w:rsid w:val="0064582C"/>
    <w:rsid w:val="00647A2F"/>
    <w:rsid w:val="00653978"/>
    <w:rsid w:val="00667C52"/>
    <w:rsid w:val="0067130A"/>
    <w:rsid w:val="00673974"/>
    <w:rsid w:val="00674D84"/>
    <w:rsid w:val="006755E9"/>
    <w:rsid w:val="0068668C"/>
    <w:rsid w:val="006962EC"/>
    <w:rsid w:val="006970AD"/>
    <w:rsid w:val="006A1E8C"/>
    <w:rsid w:val="006B161C"/>
    <w:rsid w:val="006B2707"/>
    <w:rsid w:val="006C1E45"/>
    <w:rsid w:val="006D0F97"/>
    <w:rsid w:val="006D4262"/>
    <w:rsid w:val="006F6A68"/>
    <w:rsid w:val="00706811"/>
    <w:rsid w:val="00710070"/>
    <w:rsid w:val="0071029E"/>
    <w:rsid w:val="00715922"/>
    <w:rsid w:val="00721681"/>
    <w:rsid w:val="00731EDC"/>
    <w:rsid w:val="007335D0"/>
    <w:rsid w:val="00734B07"/>
    <w:rsid w:val="0074265B"/>
    <w:rsid w:val="00750700"/>
    <w:rsid w:val="0075141D"/>
    <w:rsid w:val="00751AA8"/>
    <w:rsid w:val="0075647E"/>
    <w:rsid w:val="00763E93"/>
    <w:rsid w:val="0077715D"/>
    <w:rsid w:val="00781E63"/>
    <w:rsid w:val="00784034"/>
    <w:rsid w:val="00786052"/>
    <w:rsid w:val="00787F01"/>
    <w:rsid w:val="007B28AE"/>
    <w:rsid w:val="007B6909"/>
    <w:rsid w:val="007C7729"/>
    <w:rsid w:val="007F1DEA"/>
    <w:rsid w:val="00803CCA"/>
    <w:rsid w:val="00810F9A"/>
    <w:rsid w:val="00817943"/>
    <w:rsid w:val="008234AC"/>
    <w:rsid w:val="00824A84"/>
    <w:rsid w:val="00827080"/>
    <w:rsid w:val="00841F06"/>
    <w:rsid w:val="00842B64"/>
    <w:rsid w:val="00844EA1"/>
    <w:rsid w:val="00863396"/>
    <w:rsid w:val="008649FE"/>
    <w:rsid w:val="00866B97"/>
    <w:rsid w:val="008700C2"/>
    <w:rsid w:val="00870AE8"/>
    <w:rsid w:val="00874E18"/>
    <w:rsid w:val="00875811"/>
    <w:rsid w:val="008855C7"/>
    <w:rsid w:val="008A47DA"/>
    <w:rsid w:val="008B0986"/>
    <w:rsid w:val="008B7F8F"/>
    <w:rsid w:val="008D31AD"/>
    <w:rsid w:val="008E24BB"/>
    <w:rsid w:val="008E498A"/>
    <w:rsid w:val="008E5600"/>
    <w:rsid w:val="008E5693"/>
    <w:rsid w:val="008F07F2"/>
    <w:rsid w:val="008F1033"/>
    <w:rsid w:val="008F3E11"/>
    <w:rsid w:val="008F5499"/>
    <w:rsid w:val="008F6F6A"/>
    <w:rsid w:val="009005CF"/>
    <w:rsid w:val="009044EE"/>
    <w:rsid w:val="0090534B"/>
    <w:rsid w:val="0090797E"/>
    <w:rsid w:val="0091126A"/>
    <w:rsid w:val="00912197"/>
    <w:rsid w:val="00912A06"/>
    <w:rsid w:val="00914280"/>
    <w:rsid w:val="00921B1C"/>
    <w:rsid w:val="00923444"/>
    <w:rsid w:val="00924FC4"/>
    <w:rsid w:val="00931473"/>
    <w:rsid w:val="00947CDD"/>
    <w:rsid w:val="009637C7"/>
    <w:rsid w:val="00971A89"/>
    <w:rsid w:val="00972447"/>
    <w:rsid w:val="00974AC0"/>
    <w:rsid w:val="009813D8"/>
    <w:rsid w:val="00982EB7"/>
    <w:rsid w:val="00984704"/>
    <w:rsid w:val="00990A52"/>
    <w:rsid w:val="00990F22"/>
    <w:rsid w:val="0099275B"/>
    <w:rsid w:val="009A050A"/>
    <w:rsid w:val="009A3879"/>
    <w:rsid w:val="009A7017"/>
    <w:rsid w:val="009C245B"/>
    <w:rsid w:val="009D099C"/>
    <w:rsid w:val="009D239E"/>
    <w:rsid w:val="009D428C"/>
    <w:rsid w:val="009E3267"/>
    <w:rsid w:val="009E6D9A"/>
    <w:rsid w:val="009E6E21"/>
    <w:rsid w:val="00A030B2"/>
    <w:rsid w:val="00A223B0"/>
    <w:rsid w:val="00A24A18"/>
    <w:rsid w:val="00A37F62"/>
    <w:rsid w:val="00A45B03"/>
    <w:rsid w:val="00A46ADB"/>
    <w:rsid w:val="00A56B74"/>
    <w:rsid w:val="00A65ADE"/>
    <w:rsid w:val="00A71CF9"/>
    <w:rsid w:val="00A97CEA"/>
    <w:rsid w:val="00AB3C9E"/>
    <w:rsid w:val="00AB548A"/>
    <w:rsid w:val="00AC0E5E"/>
    <w:rsid w:val="00AD38DE"/>
    <w:rsid w:val="00AE01B2"/>
    <w:rsid w:val="00AE23F9"/>
    <w:rsid w:val="00AF0745"/>
    <w:rsid w:val="00AF3F97"/>
    <w:rsid w:val="00AF6057"/>
    <w:rsid w:val="00B062D9"/>
    <w:rsid w:val="00B21CC4"/>
    <w:rsid w:val="00B273BB"/>
    <w:rsid w:val="00B42BE1"/>
    <w:rsid w:val="00B47AC0"/>
    <w:rsid w:val="00B53A47"/>
    <w:rsid w:val="00B56D79"/>
    <w:rsid w:val="00B63403"/>
    <w:rsid w:val="00B63881"/>
    <w:rsid w:val="00B67B7D"/>
    <w:rsid w:val="00B72F1B"/>
    <w:rsid w:val="00B75505"/>
    <w:rsid w:val="00B80B6A"/>
    <w:rsid w:val="00B86F2B"/>
    <w:rsid w:val="00BA06AD"/>
    <w:rsid w:val="00BB3C17"/>
    <w:rsid w:val="00BB7850"/>
    <w:rsid w:val="00BB7AF8"/>
    <w:rsid w:val="00BC18FC"/>
    <w:rsid w:val="00BC6444"/>
    <w:rsid w:val="00BC68A3"/>
    <w:rsid w:val="00BD51C9"/>
    <w:rsid w:val="00BD7D5F"/>
    <w:rsid w:val="00BF227C"/>
    <w:rsid w:val="00C04D82"/>
    <w:rsid w:val="00C11251"/>
    <w:rsid w:val="00C1141C"/>
    <w:rsid w:val="00C216D5"/>
    <w:rsid w:val="00C226A8"/>
    <w:rsid w:val="00C245DB"/>
    <w:rsid w:val="00C278FA"/>
    <w:rsid w:val="00C36202"/>
    <w:rsid w:val="00C37FA0"/>
    <w:rsid w:val="00C40C19"/>
    <w:rsid w:val="00C4788F"/>
    <w:rsid w:val="00C53089"/>
    <w:rsid w:val="00C5395F"/>
    <w:rsid w:val="00C71EA0"/>
    <w:rsid w:val="00C728E1"/>
    <w:rsid w:val="00C7364C"/>
    <w:rsid w:val="00C764B5"/>
    <w:rsid w:val="00C8020B"/>
    <w:rsid w:val="00C85766"/>
    <w:rsid w:val="00CB0A92"/>
    <w:rsid w:val="00CC4222"/>
    <w:rsid w:val="00CC7FA3"/>
    <w:rsid w:val="00CD38A3"/>
    <w:rsid w:val="00CE7306"/>
    <w:rsid w:val="00CF743E"/>
    <w:rsid w:val="00CF76DD"/>
    <w:rsid w:val="00D031C2"/>
    <w:rsid w:val="00D04664"/>
    <w:rsid w:val="00D065C9"/>
    <w:rsid w:val="00D14E31"/>
    <w:rsid w:val="00D166FD"/>
    <w:rsid w:val="00D23DA2"/>
    <w:rsid w:val="00D423BC"/>
    <w:rsid w:val="00D45551"/>
    <w:rsid w:val="00D506DF"/>
    <w:rsid w:val="00D52559"/>
    <w:rsid w:val="00D53026"/>
    <w:rsid w:val="00D57B84"/>
    <w:rsid w:val="00D57EB5"/>
    <w:rsid w:val="00D62322"/>
    <w:rsid w:val="00D65D1A"/>
    <w:rsid w:val="00D6745F"/>
    <w:rsid w:val="00D82F62"/>
    <w:rsid w:val="00D90B9F"/>
    <w:rsid w:val="00D913F2"/>
    <w:rsid w:val="00D929AA"/>
    <w:rsid w:val="00D93725"/>
    <w:rsid w:val="00D94C8C"/>
    <w:rsid w:val="00D95FCC"/>
    <w:rsid w:val="00DA5D8E"/>
    <w:rsid w:val="00DB733E"/>
    <w:rsid w:val="00DC09DF"/>
    <w:rsid w:val="00DC5A06"/>
    <w:rsid w:val="00DD14E8"/>
    <w:rsid w:val="00DD3C41"/>
    <w:rsid w:val="00DD5AE2"/>
    <w:rsid w:val="00DE1BA1"/>
    <w:rsid w:val="00DE1FAF"/>
    <w:rsid w:val="00DE336A"/>
    <w:rsid w:val="00DE4F3B"/>
    <w:rsid w:val="00DE6922"/>
    <w:rsid w:val="00E13CCC"/>
    <w:rsid w:val="00E319BC"/>
    <w:rsid w:val="00E37206"/>
    <w:rsid w:val="00E40831"/>
    <w:rsid w:val="00E43351"/>
    <w:rsid w:val="00E47965"/>
    <w:rsid w:val="00E57F34"/>
    <w:rsid w:val="00E704ED"/>
    <w:rsid w:val="00E74BE9"/>
    <w:rsid w:val="00E8181C"/>
    <w:rsid w:val="00E8328A"/>
    <w:rsid w:val="00E84A9F"/>
    <w:rsid w:val="00E94B06"/>
    <w:rsid w:val="00E96022"/>
    <w:rsid w:val="00EA794E"/>
    <w:rsid w:val="00EC1883"/>
    <w:rsid w:val="00ED015B"/>
    <w:rsid w:val="00ED0897"/>
    <w:rsid w:val="00ED0C82"/>
    <w:rsid w:val="00ED199F"/>
    <w:rsid w:val="00ED463A"/>
    <w:rsid w:val="00ED4C9D"/>
    <w:rsid w:val="00ED5726"/>
    <w:rsid w:val="00ED58E2"/>
    <w:rsid w:val="00EE6749"/>
    <w:rsid w:val="00EF062C"/>
    <w:rsid w:val="00EF4313"/>
    <w:rsid w:val="00EF7273"/>
    <w:rsid w:val="00EF73A2"/>
    <w:rsid w:val="00F0005C"/>
    <w:rsid w:val="00F0479A"/>
    <w:rsid w:val="00F0532A"/>
    <w:rsid w:val="00F06B8D"/>
    <w:rsid w:val="00F10CC7"/>
    <w:rsid w:val="00F322F2"/>
    <w:rsid w:val="00F34B2A"/>
    <w:rsid w:val="00F35B5A"/>
    <w:rsid w:val="00F4370A"/>
    <w:rsid w:val="00F55F3B"/>
    <w:rsid w:val="00F666AF"/>
    <w:rsid w:val="00F823CD"/>
    <w:rsid w:val="00F86BEF"/>
    <w:rsid w:val="00F92B4F"/>
    <w:rsid w:val="00F92E15"/>
    <w:rsid w:val="00F97800"/>
    <w:rsid w:val="00F97ED7"/>
    <w:rsid w:val="00FA6377"/>
    <w:rsid w:val="00FA7A09"/>
    <w:rsid w:val="00FB154D"/>
    <w:rsid w:val="00FB2FAA"/>
    <w:rsid w:val="00FB68C4"/>
    <w:rsid w:val="00FC3F3F"/>
    <w:rsid w:val="00FC4C87"/>
    <w:rsid w:val="00FC50F2"/>
    <w:rsid w:val="00FC7946"/>
    <w:rsid w:val="00FD7BF3"/>
    <w:rsid w:val="00FE3209"/>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0C67"/>
  <w15:docId w15:val="{1FDDE567-1F06-4CCD-8738-0CF572B3C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CEA"/>
    <w:pPr>
      <w:widowControl w:val="0"/>
      <w:spacing w:after="204" w:line="264" w:lineRule="auto"/>
      <w:jc w:val="both"/>
    </w:pPr>
    <w:rPr>
      <w:rFonts w:ascii="Verdana" w:hAnsi="Verdana"/>
      <w:sz w:val="17"/>
      <w:lang w:val="en-GB" w:eastAsia="de-DE" w:bidi="ar-SA"/>
    </w:rPr>
  </w:style>
  <w:style w:type="paragraph" w:styleId="Heading1">
    <w:name w:val="heading 1"/>
    <w:basedOn w:val="Normal"/>
    <w:next w:val="Normal"/>
    <w:uiPriority w:val="9"/>
    <w:qFormat/>
    <w:rsid w:val="005A5D61"/>
    <w:pPr>
      <w:keepNext/>
      <w:numPr>
        <w:numId w:val="17"/>
      </w:numPr>
      <w:kinsoku w:val="0"/>
      <w:autoSpaceDE w:val="0"/>
      <w:autoSpaceDN w:val="0"/>
      <w:adjustRightInd w:val="0"/>
      <w:ind w:left="578" w:hanging="578"/>
      <w:outlineLvl w:val="0"/>
    </w:pPr>
    <w:rPr>
      <w:b/>
      <w:kern w:val="28"/>
      <w:szCs w:val="22"/>
    </w:rPr>
  </w:style>
  <w:style w:type="paragraph" w:styleId="Heading2">
    <w:name w:val="heading 2"/>
    <w:basedOn w:val="Normal"/>
    <w:next w:val="Normal"/>
    <w:link w:val="Heading2Char"/>
    <w:uiPriority w:val="9"/>
    <w:unhideWhenUsed/>
    <w:qFormat/>
    <w:rsid w:val="00AD38DE"/>
    <w:pPr>
      <w:numPr>
        <w:ilvl w:val="1"/>
        <w:numId w:val="17"/>
      </w:numPr>
      <w:ind w:left="578" w:hanging="578"/>
      <w:outlineLvl w:val="1"/>
    </w:pPr>
    <w:rPr>
      <w:b/>
    </w:rPr>
  </w:style>
  <w:style w:type="paragraph" w:styleId="Heading3">
    <w:name w:val="heading 3"/>
    <w:basedOn w:val="Normal"/>
    <w:next w:val="Normal"/>
    <w:link w:val="Heading3Char"/>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Heading4">
    <w:name w:val="heading 4"/>
    <w:basedOn w:val="Normal"/>
    <w:next w:val="Normal"/>
    <w:link w:val="Heading4Char"/>
    <w:uiPriority w:val="9"/>
    <w:semiHidden/>
    <w:unhideWhenUsed/>
    <w:qFormat/>
    <w:rsid w:val="00A24A18"/>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24A18"/>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A24A18"/>
    <w:pPr>
      <w:numPr>
        <w:ilvl w:val="5"/>
        <w:numId w:val="17"/>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semiHidden/>
    <w:unhideWhenUsed/>
    <w:qFormat/>
    <w:rsid w:val="00A24A18"/>
    <w:pPr>
      <w:numPr>
        <w:ilvl w:val="6"/>
        <w:numId w:val="17"/>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24A18"/>
    <w:pPr>
      <w:numPr>
        <w:ilvl w:val="7"/>
        <w:numId w:val="17"/>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24A18"/>
    <w:pPr>
      <w:numPr>
        <w:ilvl w:val="8"/>
        <w:numId w:val="17"/>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5C3193"/>
    <w:rPr>
      <w:iCs/>
      <w:sz w:val="16"/>
      <w:lang w:val="en-US"/>
    </w:rPr>
  </w:style>
  <w:style w:type="paragraph" w:styleId="Header">
    <w:name w:val="header"/>
    <w:basedOn w:val="Normal"/>
    <w:link w:val="HeaderChar"/>
    <w:uiPriority w:val="99"/>
    <w:rsid w:val="001C303B"/>
    <w:pPr>
      <w:tabs>
        <w:tab w:val="center" w:pos="4536"/>
        <w:tab w:val="right" w:pos="9072"/>
      </w:tabs>
      <w:spacing w:after="0"/>
    </w:pPr>
  </w:style>
  <w:style w:type="paragraph" w:customStyle="1" w:styleId="Author">
    <w:name w:val="Author"/>
    <w:basedOn w:val="Normal"/>
    <w:link w:val="AuthorZchn"/>
    <w:qFormat/>
    <w:rsid w:val="00477230"/>
    <w:pPr>
      <w:spacing w:before="240" w:after="480"/>
      <w:jc w:val="left"/>
    </w:pPr>
    <w:rPr>
      <w:sz w:val="22"/>
      <w:szCs w:val="18"/>
    </w:rPr>
  </w:style>
  <w:style w:type="paragraph" w:styleId="Title">
    <w:name w:val="Title"/>
    <w:basedOn w:val="Normal"/>
    <w:next w:val="Normal"/>
    <w:link w:val="TitleChar"/>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leChar">
    <w:name w:val="Title Char"/>
    <w:basedOn w:val="DefaultParagraphFont"/>
    <w:link w:val="Title"/>
    <w:uiPriority w:val="10"/>
    <w:rsid w:val="00FA7A09"/>
    <w:rPr>
      <w:rFonts w:ascii="Verdana" w:eastAsiaTheme="majorEastAsia" w:hAnsi="Verdana" w:cstheme="majorBidi"/>
      <w:b/>
      <w:bCs/>
      <w:kern w:val="28"/>
      <w:sz w:val="34"/>
      <w:szCs w:val="34"/>
      <w:lang w:eastAsia="de-DE" w:bidi="ar-SA"/>
    </w:rPr>
  </w:style>
  <w:style w:type="paragraph" w:styleId="Subtitle">
    <w:name w:val="Subtitle"/>
    <w:basedOn w:val="Normal"/>
    <w:next w:val="Normal"/>
    <w:link w:val="SubtitleChar"/>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SubtitleChar">
    <w:name w:val="Subtitle Char"/>
    <w:basedOn w:val="DefaultParagraphFont"/>
    <w:link w:val="Subtitle"/>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Normal"/>
    <w:link w:val="referencesheadZchn"/>
    <w:qFormat/>
    <w:rsid w:val="00C85766"/>
    <w:pPr>
      <w:tabs>
        <w:tab w:val="left" w:pos="426"/>
      </w:tabs>
      <w:spacing w:before="240" w:after="45"/>
    </w:pPr>
    <w:rPr>
      <w:b/>
      <w:bCs/>
      <w:szCs w:val="22"/>
    </w:rPr>
  </w:style>
  <w:style w:type="character" w:customStyle="1" w:styleId="Heading2Char">
    <w:name w:val="Heading 2 Char"/>
    <w:basedOn w:val="DefaultParagraphFont"/>
    <w:link w:val="Heading2"/>
    <w:uiPriority w:val="9"/>
    <w:rsid w:val="00AD38DE"/>
    <w:rPr>
      <w:rFonts w:ascii="Verdana" w:hAnsi="Verdana"/>
      <w:b/>
      <w:sz w:val="17"/>
      <w:lang w:val="en-GB" w:eastAsia="de-DE" w:bidi="ar-SA"/>
    </w:rPr>
  </w:style>
  <w:style w:type="character" w:customStyle="1" w:styleId="referencesheadZchn">
    <w:name w:val="references head Zchn"/>
    <w:basedOn w:val="DefaultParagraphFont"/>
    <w:link w:val="referenceshead"/>
    <w:rsid w:val="00C85766"/>
    <w:rPr>
      <w:rFonts w:ascii="Verdana" w:hAnsi="Verdana"/>
      <w:b/>
      <w:bCs/>
      <w:sz w:val="17"/>
      <w:szCs w:val="22"/>
      <w:lang w:val="en-GB" w:eastAsia="de-DE" w:bidi="ar-SA"/>
    </w:rPr>
  </w:style>
  <w:style w:type="character" w:customStyle="1" w:styleId="Heading3Char">
    <w:name w:val="Heading 3 Char"/>
    <w:basedOn w:val="DefaultParagraphFont"/>
    <w:link w:val="Heading3"/>
    <w:uiPriority w:val="9"/>
    <w:rsid w:val="00842B64"/>
    <w:rPr>
      <w:rFonts w:ascii="Lato Heavy" w:eastAsiaTheme="majorEastAsia" w:hAnsi="Lato Heavy" w:cstheme="majorBidi"/>
      <w:b/>
      <w:bCs/>
      <w:i/>
      <w:sz w:val="17"/>
      <w:szCs w:val="26"/>
      <w:lang w:val="de-DE" w:eastAsia="de-DE" w:bidi="ar-SA"/>
    </w:rPr>
  </w:style>
  <w:style w:type="character" w:customStyle="1" w:styleId="Heading4Char">
    <w:name w:val="Heading 4 Char"/>
    <w:basedOn w:val="DefaultParagraphFont"/>
    <w:link w:val="Heading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Heading5Char">
    <w:name w:val="Heading 5 Char"/>
    <w:basedOn w:val="DefaultParagraphFont"/>
    <w:link w:val="Heading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Heading6Char">
    <w:name w:val="Heading 6 Char"/>
    <w:basedOn w:val="DefaultParagraphFont"/>
    <w:link w:val="Heading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Heading7Char">
    <w:name w:val="Heading 7 Char"/>
    <w:basedOn w:val="DefaultParagraphFont"/>
    <w:link w:val="Heading7"/>
    <w:uiPriority w:val="9"/>
    <w:semiHidden/>
    <w:rsid w:val="00A24A18"/>
    <w:rPr>
      <w:rFonts w:asciiTheme="minorHAnsi" w:eastAsiaTheme="minorEastAsia" w:hAnsiTheme="minorHAnsi" w:cstheme="minorBidi"/>
      <w:sz w:val="24"/>
      <w:szCs w:val="24"/>
      <w:lang w:val="de-DE" w:eastAsia="de-DE" w:bidi="ar-SA"/>
    </w:rPr>
  </w:style>
  <w:style w:type="character" w:customStyle="1" w:styleId="Heading8Char">
    <w:name w:val="Heading 8 Char"/>
    <w:basedOn w:val="DefaultParagraphFont"/>
    <w:link w:val="Heading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Heading9Char">
    <w:name w:val="Heading 9 Char"/>
    <w:basedOn w:val="DefaultParagraphFont"/>
    <w:link w:val="Heading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Normal"/>
    <w:rsid w:val="00EC1883"/>
    <w:pPr>
      <w:spacing w:after="0"/>
      <w:jc w:val="left"/>
    </w:pPr>
  </w:style>
  <w:style w:type="character" w:customStyle="1" w:styleId="AuthorZchn">
    <w:name w:val="Author Zchn"/>
    <w:basedOn w:val="DefaultParagraphFont"/>
    <w:link w:val="Author"/>
    <w:rsid w:val="00477230"/>
    <w:rPr>
      <w:rFonts w:ascii="Verdana" w:hAnsi="Verdana"/>
      <w:sz w:val="22"/>
      <w:szCs w:val="18"/>
      <w:lang w:val="en-GB" w:eastAsia="de-DE" w:bidi="ar-SA"/>
    </w:rPr>
  </w:style>
  <w:style w:type="paragraph" w:styleId="BalloonText">
    <w:name w:val="Balloon Text"/>
    <w:basedOn w:val="Normal"/>
    <w:link w:val="BalloonTextChar"/>
    <w:uiPriority w:val="99"/>
    <w:semiHidden/>
    <w:unhideWhenUsed/>
    <w:rsid w:val="00460DCC"/>
    <w:rPr>
      <w:rFonts w:ascii="Tahoma" w:hAnsi="Tahoma" w:cs="Tahoma"/>
      <w:sz w:val="16"/>
      <w:szCs w:val="16"/>
    </w:rPr>
  </w:style>
  <w:style w:type="character" w:customStyle="1" w:styleId="BalloonTextChar">
    <w:name w:val="Balloon Text Char"/>
    <w:basedOn w:val="DefaultParagraphFont"/>
    <w:link w:val="BalloonText"/>
    <w:uiPriority w:val="99"/>
    <w:semiHidden/>
    <w:rsid w:val="00460DCC"/>
    <w:rPr>
      <w:rFonts w:ascii="Tahoma" w:hAnsi="Tahoma" w:cs="Tahoma"/>
      <w:sz w:val="16"/>
      <w:szCs w:val="16"/>
      <w:lang w:val="de-DE" w:eastAsia="de-DE" w:bidi="ar-SA"/>
    </w:rPr>
  </w:style>
  <w:style w:type="paragraph" w:customStyle="1" w:styleId="ListLiterature">
    <w:name w:val="List: Literature"/>
    <w:basedOn w:val="Normal"/>
    <w:link w:val="ListLiteratureZchn"/>
    <w:qFormat/>
    <w:rsid w:val="00982EB7"/>
    <w:pPr>
      <w:numPr>
        <w:numId w:val="22"/>
      </w:numPr>
      <w:ind w:left="357" w:hanging="357"/>
    </w:pPr>
    <w:rPr>
      <w:iCs/>
    </w:rPr>
  </w:style>
  <w:style w:type="paragraph" w:customStyle="1" w:styleId="imagecaption">
    <w:name w:val="image caption"/>
    <w:basedOn w:val="Normal"/>
    <w:rsid w:val="00146D45"/>
    <w:pPr>
      <w:spacing w:after="240"/>
      <w:contextualSpacing/>
    </w:pPr>
    <w:rPr>
      <w:sz w:val="14"/>
      <w:szCs w:val="16"/>
    </w:rPr>
  </w:style>
  <w:style w:type="paragraph" w:customStyle="1" w:styleId="Tabellenberschrift">
    <w:name w:val="Tabellenüberschrift"/>
    <w:basedOn w:val="Normal"/>
    <w:rsid w:val="00B86F2B"/>
    <w:pPr>
      <w:spacing w:before="240" w:after="60"/>
      <w:contextualSpacing/>
    </w:pPr>
    <w:rPr>
      <w:sz w:val="14"/>
    </w:rPr>
  </w:style>
  <w:style w:type="character" w:customStyle="1" w:styleId="imagenumber">
    <w:name w:val="image number"/>
    <w:basedOn w:val="DefaultParagraphFont"/>
    <w:uiPriority w:val="1"/>
    <w:rsid w:val="00643C27"/>
    <w:rPr>
      <w:b/>
      <w:bCs/>
    </w:rPr>
  </w:style>
  <w:style w:type="table" w:customStyle="1" w:styleId="HelleSchattierung1">
    <w:name w:val="Helle Schattierung1"/>
    <w:basedOn w:val="TableNormal"/>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DefaultParagraphFont"/>
    <w:rsid w:val="00260570"/>
    <w:rPr>
      <w:sz w:val="16"/>
      <w:lang w:val="en-US"/>
    </w:rPr>
  </w:style>
  <w:style w:type="character" w:customStyle="1" w:styleId="tablecontent">
    <w:name w:val="table content"/>
    <w:basedOn w:val="DefaultParagraphFont"/>
    <w:rsid w:val="006B2707"/>
    <w:rPr>
      <w:color w:val="000000" w:themeColor="text1" w:themeShade="BF"/>
      <w:sz w:val="16"/>
      <w:szCs w:val="16"/>
    </w:rPr>
  </w:style>
  <w:style w:type="character" w:customStyle="1" w:styleId="Tabellenkopf">
    <w:name w:val="Tabellenkopf"/>
    <w:basedOn w:val="DefaultParagraphFont"/>
    <w:rsid w:val="00C764B5"/>
    <w:rPr>
      <w:b/>
      <w:color w:val="000000" w:themeColor="text1" w:themeShade="BF"/>
      <w:sz w:val="16"/>
      <w:szCs w:val="16"/>
    </w:rPr>
  </w:style>
  <w:style w:type="paragraph" w:customStyle="1" w:styleId="Listsorted">
    <w:name w:val="List: sorted"/>
    <w:basedOn w:val="Normal"/>
    <w:link w:val="ListsortedZchn"/>
    <w:qFormat/>
    <w:rsid w:val="004564FE"/>
    <w:pPr>
      <w:numPr>
        <w:numId w:val="21"/>
      </w:numPr>
      <w:ind w:left="357" w:hanging="357"/>
      <w:contextualSpacing/>
    </w:pPr>
  </w:style>
  <w:style w:type="paragraph" w:customStyle="1" w:styleId="Listeunsorted">
    <w:name w:val="Liste: unsorted"/>
    <w:basedOn w:val="Normal"/>
    <w:link w:val="ListeunsortedZchn"/>
    <w:qFormat/>
    <w:rsid w:val="00A97CEA"/>
    <w:pPr>
      <w:numPr>
        <w:numId w:val="20"/>
      </w:numPr>
      <w:ind w:left="357" w:hanging="357"/>
      <w:contextualSpacing/>
    </w:pPr>
  </w:style>
  <w:style w:type="character" w:customStyle="1" w:styleId="ListsortedZchn">
    <w:name w:val="List: sorted Zchn"/>
    <w:basedOn w:val="DefaultParagraphFont"/>
    <w:link w:val="Listsorted"/>
    <w:rsid w:val="004564FE"/>
    <w:rPr>
      <w:rFonts w:ascii="Lato" w:hAnsi="Lato"/>
      <w:sz w:val="17"/>
      <w:lang w:val="de-DE" w:eastAsia="de-DE" w:bidi="ar-SA"/>
    </w:rPr>
  </w:style>
  <w:style w:type="character" w:customStyle="1" w:styleId="ListLiteratureZchn">
    <w:name w:val="List: Literature Zchn"/>
    <w:basedOn w:val="DefaultParagraphFont"/>
    <w:link w:val="ListLiterature"/>
    <w:rsid w:val="00982EB7"/>
    <w:rPr>
      <w:rFonts w:ascii="Verdana" w:hAnsi="Verdana"/>
      <w:iCs/>
      <w:sz w:val="17"/>
      <w:lang w:val="en-GB" w:eastAsia="de-DE" w:bidi="ar-SA"/>
    </w:rPr>
  </w:style>
  <w:style w:type="character" w:customStyle="1" w:styleId="ListeunsortedZchn">
    <w:name w:val="Liste: unsorted Zchn"/>
    <w:basedOn w:val="DefaultParagraphFont"/>
    <w:link w:val="Listeunsorted"/>
    <w:rsid w:val="00A97CEA"/>
    <w:rPr>
      <w:rFonts w:ascii="Verdana" w:hAnsi="Verdana"/>
      <w:sz w:val="17"/>
      <w:lang w:val="en-GB" w:eastAsia="de-DE" w:bidi="ar-SA"/>
    </w:rPr>
  </w:style>
  <w:style w:type="character" w:styleId="CommentReference">
    <w:name w:val="annotation reference"/>
    <w:basedOn w:val="DefaultParagraphFont"/>
    <w:uiPriority w:val="99"/>
    <w:semiHidden/>
    <w:unhideWhenUsed/>
    <w:rsid w:val="00C4788F"/>
    <w:rPr>
      <w:sz w:val="16"/>
      <w:szCs w:val="16"/>
    </w:rPr>
  </w:style>
  <w:style w:type="paragraph" w:styleId="CommentText">
    <w:name w:val="annotation text"/>
    <w:basedOn w:val="Normal"/>
    <w:link w:val="CommentTextChar"/>
    <w:uiPriority w:val="99"/>
    <w:unhideWhenUsed/>
    <w:rsid w:val="00C4788F"/>
    <w:rPr>
      <w:sz w:val="20"/>
    </w:rPr>
  </w:style>
  <w:style w:type="character" w:customStyle="1" w:styleId="CommentTextChar">
    <w:name w:val="Comment Text Char"/>
    <w:basedOn w:val="DefaultParagraphFont"/>
    <w:link w:val="CommentText"/>
    <w:uiPriority w:val="99"/>
    <w:rsid w:val="00C4788F"/>
    <w:rPr>
      <w:lang w:val="de-DE" w:eastAsia="de-DE" w:bidi="ar-SA"/>
    </w:rPr>
  </w:style>
  <w:style w:type="paragraph" w:styleId="CommentSubject">
    <w:name w:val="annotation subject"/>
    <w:basedOn w:val="CommentText"/>
    <w:next w:val="CommentText"/>
    <w:link w:val="CommentSubjectChar"/>
    <w:uiPriority w:val="99"/>
    <w:semiHidden/>
    <w:unhideWhenUsed/>
    <w:rsid w:val="00C4788F"/>
    <w:rPr>
      <w:b/>
      <w:bCs/>
    </w:rPr>
  </w:style>
  <w:style w:type="character" w:customStyle="1" w:styleId="CommentSubjectChar">
    <w:name w:val="Comment Subject Char"/>
    <w:basedOn w:val="CommentTextChar"/>
    <w:link w:val="CommentSubject"/>
    <w:uiPriority w:val="99"/>
    <w:semiHidden/>
    <w:rsid w:val="00C4788F"/>
    <w:rPr>
      <w:b/>
      <w:bCs/>
      <w:lang w:val="de-DE" w:eastAsia="de-DE" w:bidi="ar-SA"/>
    </w:rPr>
  </w:style>
  <w:style w:type="paragraph" w:styleId="Revision">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le"/>
    <w:link w:val="Article-TypeZchn"/>
    <w:qFormat/>
    <w:rsid w:val="0057147C"/>
    <w:pPr>
      <w:tabs>
        <w:tab w:val="right" w:pos="10206"/>
      </w:tabs>
      <w:spacing w:before="0" w:after="0" w:line="240" w:lineRule="auto"/>
    </w:pPr>
    <w:rPr>
      <w:sz w:val="22"/>
      <w:szCs w:val="24"/>
      <w:lang w:val="en-GB"/>
    </w:rPr>
  </w:style>
  <w:style w:type="paragraph" w:customStyle="1" w:styleId="DOI">
    <w:name w:val="DOI"/>
    <w:basedOn w:val="Normal"/>
    <w:rsid w:val="00386BFE"/>
    <w:pPr>
      <w:spacing w:before="120" w:after="0"/>
      <w:jc w:val="left"/>
    </w:pPr>
    <w:rPr>
      <w:bCs/>
      <w:sz w:val="16"/>
    </w:rPr>
  </w:style>
  <w:style w:type="table" w:styleId="TableGrid">
    <w:name w:val="Table Grid"/>
    <w:basedOn w:val="TableNormal"/>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Header"/>
    <w:link w:val="RevisionZchn"/>
    <w:qFormat/>
    <w:rsid w:val="00C53089"/>
    <w:rPr>
      <w:sz w:val="16"/>
    </w:rPr>
  </w:style>
  <w:style w:type="character" w:customStyle="1" w:styleId="Article-TypeZchn">
    <w:name w:val="Article-Type Zchn"/>
    <w:basedOn w:val="TitleChar"/>
    <w:link w:val="Article-Type"/>
    <w:rsid w:val="0057147C"/>
    <w:rPr>
      <w:rFonts w:ascii="Verdana" w:eastAsiaTheme="majorEastAsia" w:hAnsi="Verdana" w:cstheme="majorBidi"/>
      <w:b/>
      <w:bCs/>
      <w:kern w:val="28"/>
      <w:sz w:val="22"/>
      <w:szCs w:val="24"/>
      <w:lang w:val="en-GB" w:eastAsia="de-DE" w:bidi="ar-SA"/>
    </w:rPr>
  </w:style>
  <w:style w:type="character" w:customStyle="1" w:styleId="HeaderChar">
    <w:name w:val="Header Char"/>
    <w:basedOn w:val="DefaultParagraphFont"/>
    <w:link w:val="Header"/>
    <w:uiPriority w:val="99"/>
    <w:rsid w:val="001C303B"/>
    <w:rPr>
      <w:rFonts w:ascii="Lato" w:hAnsi="Lato"/>
      <w:sz w:val="18"/>
      <w:lang w:val="de-DE" w:eastAsia="de-DE" w:bidi="ar-SA"/>
    </w:rPr>
  </w:style>
  <w:style w:type="character" w:customStyle="1" w:styleId="RevisionZchn">
    <w:name w:val="Revision Zchn"/>
    <w:basedOn w:val="HeaderChar"/>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DefaultParagraphFont"/>
    <w:uiPriority w:val="99"/>
    <w:semiHidden/>
    <w:unhideWhenUsed/>
    <w:rsid w:val="00FF492F"/>
    <w:rPr>
      <w:color w:val="605E5C"/>
      <w:shd w:val="clear" w:color="auto" w:fill="E1DFDD"/>
    </w:rPr>
  </w:style>
  <w:style w:type="paragraph" w:styleId="ListParagraph">
    <w:name w:val="List Paragraph"/>
    <w:aliases w:val="List paragraph"/>
    <w:basedOn w:val="Normal"/>
    <w:uiPriority w:val="34"/>
    <w:qFormat/>
    <w:rsid w:val="00AC0E5E"/>
    <w:pPr>
      <w:ind w:left="720"/>
      <w:contextualSpacing/>
    </w:pPr>
  </w:style>
  <w:style w:type="paragraph" w:styleId="NormalWeb">
    <w:name w:val="Normal (Web)"/>
    <w:basedOn w:val="Normal"/>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Strong">
    <w:name w:val="Strong"/>
    <w:aliases w:val="bold"/>
    <w:basedOn w:val="DefaultParagraphFont"/>
    <w:uiPriority w:val="22"/>
    <w:qFormat/>
    <w:rsid w:val="00A223B0"/>
    <w:rPr>
      <w:b/>
      <w:bCs/>
    </w:rPr>
  </w:style>
  <w:style w:type="character" w:customStyle="1" w:styleId="UnresolvedMention1">
    <w:name w:val="Unresolved Mention1"/>
    <w:basedOn w:val="DefaultParagraphFon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paragraph" w:styleId="Footer">
    <w:name w:val="footer"/>
    <w:basedOn w:val="Normal"/>
    <w:link w:val="FooterChar"/>
    <w:uiPriority w:val="99"/>
    <w:unhideWhenUsed/>
    <w:rsid w:val="00974A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74AC0"/>
    <w:rPr>
      <w:rFonts w:ascii="Verdana" w:hAnsi="Verdana"/>
      <w:sz w:val="17"/>
      <w:lang w:val="en-GB" w:eastAsia="de-DE" w:bidi="ar-SA"/>
    </w:rPr>
  </w:style>
  <w:style w:type="paragraph" w:customStyle="1" w:styleId="cvgsua">
    <w:name w:val="cvgsua"/>
    <w:basedOn w:val="Normal"/>
    <w:rsid w:val="0075647E"/>
    <w:pPr>
      <w:widowControl/>
      <w:spacing w:before="100" w:beforeAutospacing="1" w:after="100" w:afterAutospacing="1" w:line="240" w:lineRule="auto"/>
      <w:jc w:val="left"/>
    </w:pPr>
    <w:rPr>
      <w:rFonts w:ascii="Times New Roman" w:hAnsi="Times New Roman"/>
      <w:sz w:val="24"/>
      <w:szCs w:val="24"/>
      <w:lang w:val="en-US" w:eastAsia="en-US"/>
    </w:rPr>
  </w:style>
  <w:style w:type="character" w:customStyle="1" w:styleId="agcmg">
    <w:name w:val="a_gcmg"/>
    <w:basedOn w:val="DefaultParagraphFont"/>
    <w:rsid w:val="00756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309944604">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146701283">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CEO1\AppData\Roaming\Microsoft\Word\author@sjp.ac.lk"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21" ma:contentTypeDescription="Create a new document." ma:contentTypeScope="" ma:versionID="8863f52dc6d6940b4a53ad1e90c14438">
  <xsd:schema xmlns:xsd="http://www.w3.org/2001/XMLSchema" xmlns:xs="http://www.w3.org/2001/XMLSchema" xmlns:p="http://schemas.microsoft.com/office/2006/metadata/properties" xmlns:ns1="http://schemas.microsoft.com/sharepoint/v3" xmlns:ns2="25e41b22-2727-4798-a14a-680c371f104c" xmlns:ns3="ed353345-1686-4114-865c-d0e60353270d" targetNamespace="http://schemas.microsoft.com/office/2006/metadata/properties" ma:root="true" ma:fieldsID="671baa17e9c97f8e84484eaf899838a0" ns1:_="" ns2:_="" ns3:_="">
    <xsd:import namespace="http://schemas.microsoft.com/sharepoint/v3"/>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EB4D18-B08F-4AF3-B88C-A09AE787D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 ds:uri="http://schemas.microsoft.com/sharepoint/v3"/>
  </ds:schemaRefs>
</ds:datastoreItem>
</file>

<file path=customXml/itemProps3.xml><?xml version="1.0" encoding="utf-8"?>
<ds:datastoreItem xmlns:ds="http://schemas.openxmlformats.org/officeDocument/2006/customXml" ds:itemID="{333B7DCE-98A1-4C14-A421-BBEEFCB04925}">
  <ds:schemaRefs>
    <ds:schemaRef ds:uri="http://schemas.openxmlformats.org/officeDocument/2006/bibliography"/>
  </ds:schemaRefs>
</ds:datastoreItem>
</file>

<file path=customXml/itemProps4.xml><?xml version="1.0" encoding="utf-8"?>
<ds:datastoreItem xmlns:ds="http://schemas.openxmlformats.org/officeDocument/2006/customXml" ds:itemID="{9FDAB254-5BA5-4625-8BB7-0173F24469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Template>
  <TotalTime>96</TotalTime>
  <Pages>1</Pages>
  <Words>43</Words>
  <Characters>251</Characters>
  <Application>Microsoft Office Word</Application>
  <DocSecurity>0</DocSecurity>
  <Lines>2</Lines>
  <Paragraphs>1</Paragraphs>
  <ScaleCrop>false</ScaleCrop>
  <HeadingPairs>
    <vt:vector size="6" baseType="variant">
      <vt:variant>
        <vt:lpstr>Title</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Ernst &amp; Sohn</Company>
  <LinksUpToDate>false</LinksUpToDate>
  <CharactersWithSpaces>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Burgess</dc:creator>
  <cp:keywords/>
  <dc:description/>
  <cp:lastModifiedBy>dilini dissanayake</cp:lastModifiedBy>
  <cp:revision>4</cp:revision>
  <cp:lastPrinted>2016-10-28T12:23:00Z</cp:lastPrinted>
  <dcterms:created xsi:type="dcterms:W3CDTF">2025-10-01T14:24:00Z</dcterms:created>
  <dcterms:modified xsi:type="dcterms:W3CDTF">2026-05-16T04:59:00Z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b833a832-569e-4740-ae23-3fda7db2687f</vt:lpwstr>
  </property>
</Properties>
</file>